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A3EAB" w:rsidRDefault="002A3EAB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221912" wp14:editId="27289E75">
                <wp:simplePos x="0" y="0"/>
                <wp:positionH relativeFrom="column">
                  <wp:posOffset>913765</wp:posOffset>
                </wp:positionH>
                <wp:positionV relativeFrom="paragraph">
                  <wp:posOffset>-23495</wp:posOffset>
                </wp:positionV>
                <wp:extent cx="1828800" cy="1828800"/>
                <wp:effectExtent l="0" t="457200" r="0" b="45974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46130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A3EAB" w:rsidRPr="002A3EAB" w:rsidRDefault="002A3EAB" w:rsidP="002A3EAB">
                            <w:pPr>
                              <w:jc w:val="center"/>
                              <w:rPr>
                                <w:rFonts w:ascii="Calibri" w:hAnsi="Calibri" w:cs="Calibri"/>
                                <w:noProof/>
                                <w:sz w:val="72"/>
                                <w:szCs w:val="7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sz w:val="72"/>
                                <w:szCs w:val="7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ACHTUNG ! Geänderte Öffnungszeiten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margin-left:71.95pt;margin-top:-1.85pt;width:2in;height:2in;rotation:487293fd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" filled="f" stroked="f">
                <v:fill o:detectmouseclick="t"/>
                <v:textbox style="mso-fit-shape-to-text:t">
                  <w:txbxContent>
                    <w:p w:rsidR="002A3EAB" w:rsidRPr="002A3EAB" w:rsidRDefault="002A3EAB" w:rsidP="002A3EAB">
                      <w:pPr>
                        <w:jc w:val="center"/>
                        <w:rPr>
                          <w:rFonts w:ascii="Calibri" w:hAnsi="Calibri" w:cs="Calibri"/>
                          <w:noProof/>
                          <w:sz w:val="72"/>
                          <w:szCs w:val="7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sz w:val="72"/>
                          <w:szCs w:val="7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ACHTUNG ! Geänderte Öffnungszeiten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53BCF4" wp14:editId="1384BD4D">
                <wp:simplePos x="0" y="0"/>
                <wp:positionH relativeFrom="column">
                  <wp:posOffset>-642620</wp:posOffset>
                </wp:positionH>
                <wp:positionV relativeFrom="paragraph">
                  <wp:posOffset>-138430</wp:posOffset>
                </wp:positionV>
                <wp:extent cx="10334625" cy="1009650"/>
                <wp:effectExtent l="0" t="666750" r="0" b="666750"/>
                <wp:wrapNone/>
                <wp:docPr id="2" name="Parallelogram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236371" flipV="1">
                          <a:off x="0" y="0"/>
                          <a:ext cx="10334625" cy="1009650"/>
                        </a:xfrm>
                        <a:prstGeom prst="parallelogram">
                          <a:avLst>
                            <a:gd name="adj" fmla="val 11745"/>
                          </a:avLst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m 2" o:spid="_x0000_s1026" type="#_x0000_t7" style="position:absolute;margin-left:-50.6pt;margin-top:-10.9pt;width:813.75pt;height:79.5pt;rotation:11319847fd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" adj="248" fillcolor="#c0504d [3205]" strokecolor="#622423 [1605]" strokeweight="2pt"/>
            </w:pict>
          </mc:Fallback>
        </mc:AlternateContent>
      </w:r>
    </w:p>
    <w:p w:rsidR="002A3EAB" w:rsidRDefault="002A3EAB"/>
    <w:p w:rsidR="002A3EAB" w:rsidRDefault="002A3EAB"/>
    <w:p w:rsidR="002A3EAB" w:rsidRDefault="002A3EAB"/>
    <w:p w:rsidR="002A3EAB" w:rsidRDefault="002A3EAB"/>
    <w:tbl>
      <w:tblPr>
        <w:tblStyle w:val="Tabellenraster"/>
        <w:tblW w:w="15555" w:type="dxa"/>
        <w:tblInd w:w="-601" w:type="dxa"/>
        <w:tblLook w:val="04A0" w:firstRow="1" w:lastRow="0" w:firstColumn="1" w:lastColumn="0" w:noHBand="0" w:noVBand="1"/>
      </w:tblPr>
      <w:tblGrid>
        <w:gridCol w:w="7472"/>
        <w:gridCol w:w="713"/>
        <w:gridCol w:w="7370"/>
      </w:tblGrid>
      <w:tr w:rsidR="00886FBD" w:rsidRPr="002A3EAB" w:rsidTr="00886FBD">
        <w:tc>
          <w:tcPr>
            <w:tcW w:w="7472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3EAB" w:rsidRPr="002A3EAB" w:rsidRDefault="002A3EAB" w:rsidP="00A342FC">
            <w:pPr>
              <w:pStyle w:val="Titel"/>
              <w:rPr>
                <w:b/>
                <w:bCs/>
                <w:i/>
                <w:iCs/>
                <w:smallCaps/>
                <w:sz w:val="72"/>
                <w:u w:val="single"/>
              </w:rPr>
            </w:pPr>
            <w:r w:rsidRPr="002A3EAB">
              <w:rPr>
                <w:b/>
                <w:bCs/>
                <w:i/>
                <w:iCs/>
                <w:smallCaps/>
                <w:sz w:val="72"/>
                <w:u w:val="single"/>
              </w:rPr>
              <w:t>Telefonische Erreichbarkeit</w:t>
            </w:r>
          </w:p>
          <w:p w:rsidR="002A3EAB" w:rsidRPr="003B3791" w:rsidRDefault="002A3EAB" w:rsidP="00A342FC">
            <w:pPr>
              <w:pStyle w:val="Titel"/>
              <w:rPr>
                <w:b/>
                <w:bCs/>
                <w:i/>
                <w:iCs/>
                <w:smallCaps/>
                <w:sz w:val="40"/>
                <w:u w:val="single"/>
              </w:rPr>
            </w:pPr>
          </w:p>
          <w:p w:rsidR="002A3EAB" w:rsidRPr="002A3EAB" w:rsidRDefault="002A3EAB" w:rsidP="00A342FC">
            <w:pPr>
              <w:jc w:val="center"/>
              <w:rPr>
                <w:sz w:val="56"/>
                <w:lang w:val="de-DE"/>
              </w:rPr>
            </w:pPr>
            <w:r w:rsidRPr="002A3EAB">
              <w:rPr>
                <w:sz w:val="56"/>
                <w:lang w:val="de-DE"/>
              </w:rPr>
              <w:t>montags bis donnerstags</w:t>
            </w:r>
          </w:p>
          <w:p w:rsidR="002A3EAB" w:rsidRPr="002A3EAB" w:rsidRDefault="002A3EAB" w:rsidP="00A342FC">
            <w:pPr>
              <w:pStyle w:val="Textkrper"/>
              <w:jc w:val="center"/>
              <w:rPr>
                <w:rFonts w:ascii="Times New Roman" w:hAnsi="Times New Roman" w:cs="Times New Roman"/>
                <w:b/>
                <w:bCs/>
                <w:sz w:val="56"/>
              </w:rPr>
            </w:pPr>
            <w:r w:rsidRPr="002A3EAB">
              <w:rPr>
                <w:rFonts w:ascii="Times New Roman" w:hAnsi="Times New Roman" w:cs="Times New Roman"/>
                <w:b/>
                <w:bCs/>
                <w:sz w:val="56"/>
              </w:rPr>
              <w:t>von 9:00 bis 12:30 Uhr</w:t>
            </w:r>
          </w:p>
          <w:p w:rsidR="002A3EAB" w:rsidRPr="002A3EAB" w:rsidRDefault="002A3EAB" w:rsidP="00A342FC">
            <w:pPr>
              <w:pStyle w:val="Textkrper"/>
              <w:jc w:val="center"/>
              <w:rPr>
                <w:rFonts w:ascii="Times New Roman" w:hAnsi="Times New Roman" w:cs="Times New Roman"/>
                <w:b/>
                <w:bCs/>
                <w:sz w:val="56"/>
              </w:rPr>
            </w:pPr>
            <w:r w:rsidRPr="002A3EAB">
              <w:rPr>
                <w:rFonts w:ascii="Times New Roman" w:hAnsi="Times New Roman" w:cs="Times New Roman"/>
                <w:b/>
                <w:bCs/>
                <w:sz w:val="56"/>
              </w:rPr>
              <w:t>von 14:00 bis 16:00 Uhr</w:t>
            </w:r>
          </w:p>
          <w:p w:rsidR="002A3EAB" w:rsidRPr="002A3EAB" w:rsidRDefault="002A3EAB" w:rsidP="00A342FC">
            <w:pPr>
              <w:pStyle w:val="Textkrper"/>
              <w:jc w:val="center"/>
              <w:rPr>
                <w:rFonts w:ascii="Times New Roman" w:hAnsi="Times New Roman" w:cs="Times New Roman"/>
                <w:bCs/>
                <w:sz w:val="56"/>
              </w:rPr>
            </w:pPr>
            <w:r w:rsidRPr="002A3EAB">
              <w:rPr>
                <w:rFonts w:ascii="Times New Roman" w:hAnsi="Times New Roman" w:cs="Times New Roman"/>
                <w:bCs/>
                <w:sz w:val="56"/>
              </w:rPr>
              <w:t>Freitags</w:t>
            </w:r>
          </w:p>
          <w:p w:rsidR="002A3EAB" w:rsidRPr="002A3EAB" w:rsidRDefault="002A3EAB" w:rsidP="002A3EAB">
            <w:pPr>
              <w:pStyle w:val="Textkrper"/>
              <w:jc w:val="center"/>
              <w:rPr>
                <w:rFonts w:ascii="Times New Roman" w:hAnsi="Times New Roman" w:cs="Times New Roman"/>
                <w:b/>
                <w:bCs/>
                <w:sz w:val="56"/>
              </w:rPr>
            </w:pPr>
            <w:r w:rsidRPr="002A3EAB">
              <w:rPr>
                <w:rFonts w:ascii="Times New Roman" w:hAnsi="Times New Roman" w:cs="Times New Roman"/>
                <w:b/>
                <w:bCs/>
                <w:sz w:val="56"/>
              </w:rPr>
              <w:t>von 9:00 bis 12:30 Uhr</w:t>
            </w:r>
          </w:p>
          <w:p w:rsidR="002A3EAB" w:rsidRPr="003B3791" w:rsidRDefault="002A3EAB" w:rsidP="003B3791">
            <w:pPr>
              <w:pStyle w:val="Textkrper"/>
              <w:spacing w:line="0" w:lineRule="atLeast"/>
              <w:jc w:val="center"/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  <w:r w:rsidRPr="002A3EAB">
              <w:rPr>
                <w:rFonts w:ascii="Times New Roman" w:hAnsi="Times New Roman" w:cs="Times New Roman"/>
                <w:b/>
                <w:bCs/>
                <w:sz w:val="56"/>
              </w:rPr>
              <w:t>von 14:00 bis 15:00 Uhr</w:t>
            </w:r>
          </w:p>
          <w:p w:rsidR="003B3791" w:rsidRPr="002A3EAB" w:rsidRDefault="003B3791" w:rsidP="003B3791">
            <w:pPr>
              <w:pStyle w:val="Textkrper"/>
              <w:spacing w:line="0" w:lineRule="atLeast"/>
              <w:jc w:val="center"/>
              <w:rPr>
                <w:sz w:val="56"/>
              </w:rPr>
            </w:pPr>
            <w:r w:rsidRPr="003B3791">
              <w:rPr>
                <w:rFonts w:ascii="Times New Roman" w:hAnsi="Times New Roman" w:cs="Times New Roman"/>
                <w:b/>
                <w:bCs/>
                <w:sz w:val="12"/>
              </w:rPr>
              <w:t xml:space="preserve"> </w:t>
            </w:r>
          </w:p>
        </w:tc>
        <w:tc>
          <w:tcPr>
            <w:tcW w:w="713" w:type="dxa"/>
            <w:tcBorders>
              <w:top w:val="nil"/>
              <w:bottom w:val="nil"/>
            </w:tcBorders>
          </w:tcPr>
          <w:p w:rsidR="002A3EAB" w:rsidRPr="002A3EAB" w:rsidRDefault="002A3EAB" w:rsidP="00A342FC">
            <w:pPr>
              <w:pStyle w:val="Titel"/>
              <w:rPr>
                <w:b/>
                <w:bCs/>
                <w:i/>
                <w:iCs/>
                <w:smallCaps/>
                <w:sz w:val="56"/>
                <w:u w:val="single"/>
              </w:rPr>
            </w:pPr>
          </w:p>
        </w:tc>
        <w:tc>
          <w:tcPr>
            <w:tcW w:w="7370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A3EAB" w:rsidRPr="002A3EAB" w:rsidRDefault="002A3EAB" w:rsidP="00A342FC">
            <w:pPr>
              <w:pStyle w:val="Titel"/>
              <w:rPr>
                <w:b/>
                <w:bCs/>
                <w:i/>
                <w:iCs/>
                <w:smallCaps/>
                <w:sz w:val="72"/>
                <w:u w:val="single"/>
                <w:lang w:val="fr-BE"/>
              </w:rPr>
            </w:pPr>
            <w:r w:rsidRPr="002A3EAB">
              <w:rPr>
                <w:b/>
                <w:bCs/>
                <w:i/>
                <w:iCs/>
                <w:smallCaps/>
                <w:sz w:val="72"/>
                <w:u w:val="single"/>
                <w:lang w:val="fr-BE"/>
              </w:rPr>
              <w:t>Disponibilité téléphonique</w:t>
            </w:r>
          </w:p>
          <w:p w:rsidR="002A3EAB" w:rsidRPr="003B3791" w:rsidRDefault="002A3EAB" w:rsidP="00A342FC">
            <w:pPr>
              <w:pStyle w:val="Titel"/>
              <w:rPr>
                <w:b/>
                <w:bCs/>
                <w:i/>
                <w:iCs/>
                <w:smallCaps/>
                <w:sz w:val="40"/>
                <w:u w:val="single"/>
                <w:lang w:val="fr-BE"/>
              </w:rPr>
            </w:pPr>
          </w:p>
          <w:p w:rsidR="002A3EAB" w:rsidRPr="002A3EAB" w:rsidRDefault="002A3EAB" w:rsidP="00A342FC">
            <w:pPr>
              <w:jc w:val="center"/>
              <w:rPr>
                <w:sz w:val="56"/>
              </w:rPr>
            </w:pPr>
            <w:r w:rsidRPr="002A3EAB">
              <w:rPr>
                <w:sz w:val="56"/>
              </w:rPr>
              <w:t>du lundi au jeudi</w:t>
            </w:r>
          </w:p>
          <w:p w:rsidR="002A3EAB" w:rsidRPr="002A3EAB" w:rsidRDefault="002A3EAB" w:rsidP="00A342FC">
            <w:pPr>
              <w:pStyle w:val="Textkrper"/>
              <w:jc w:val="center"/>
              <w:rPr>
                <w:rFonts w:ascii="Times New Roman" w:hAnsi="Times New Roman" w:cs="Times New Roman"/>
                <w:b/>
                <w:sz w:val="56"/>
                <w:lang w:val="fr-FR"/>
              </w:rPr>
            </w:pPr>
            <w:r w:rsidRPr="002A3EAB">
              <w:rPr>
                <w:rFonts w:ascii="Times New Roman" w:hAnsi="Times New Roman" w:cs="Times New Roman"/>
                <w:b/>
                <w:sz w:val="56"/>
                <w:lang w:val="fr-FR"/>
              </w:rPr>
              <w:t>de 9:00 à 12:30h</w:t>
            </w:r>
          </w:p>
          <w:p w:rsidR="002A3EAB" w:rsidRPr="002A3EAB" w:rsidRDefault="002A3EAB" w:rsidP="00A342FC">
            <w:pPr>
              <w:pStyle w:val="Textkrper"/>
              <w:jc w:val="center"/>
              <w:rPr>
                <w:rFonts w:ascii="Times New Roman" w:hAnsi="Times New Roman" w:cs="Times New Roman"/>
                <w:b/>
                <w:sz w:val="56"/>
                <w:lang w:val="fr-FR"/>
              </w:rPr>
            </w:pPr>
            <w:r w:rsidRPr="002A3EAB">
              <w:rPr>
                <w:rFonts w:ascii="Times New Roman" w:hAnsi="Times New Roman" w:cs="Times New Roman"/>
                <w:b/>
                <w:sz w:val="56"/>
                <w:lang w:val="fr-FR"/>
              </w:rPr>
              <w:t>de 14:00 à 16:00h</w:t>
            </w:r>
          </w:p>
          <w:p w:rsidR="002A3EAB" w:rsidRPr="002A3EAB" w:rsidRDefault="002A3EAB" w:rsidP="00A342FC">
            <w:pPr>
              <w:pStyle w:val="Textkrper"/>
              <w:jc w:val="center"/>
              <w:rPr>
                <w:rFonts w:ascii="Times New Roman" w:hAnsi="Times New Roman" w:cs="Times New Roman"/>
                <w:sz w:val="56"/>
                <w:lang w:val="fr-FR"/>
              </w:rPr>
            </w:pPr>
            <w:r w:rsidRPr="002A3EAB">
              <w:rPr>
                <w:rFonts w:ascii="Times New Roman" w:hAnsi="Times New Roman" w:cs="Times New Roman"/>
                <w:sz w:val="56"/>
                <w:lang w:val="fr-FR"/>
              </w:rPr>
              <w:t>le vendredi</w:t>
            </w:r>
          </w:p>
          <w:p w:rsidR="002A3EAB" w:rsidRPr="002A3EAB" w:rsidRDefault="002A3EAB" w:rsidP="002A3EAB">
            <w:pPr>
              <w:pStyle w:val="Textkrper"/>
              <w:jc w:val="center"/>
              <w:rPr>
                <w:rFonts w:ascii="Times New Roman" w:hAnsi="Times New Roman" w:cs="Times New Roman"/>
                <w:b/>
                <w:sz w:val="56"/>
                <w:lang w:val="fr-FR"/>
              </w:rPr>
            </w:pPr>
            <w:r w:rsidRPr="002A3EAB">
              <w:rPr>
                <w:rFonts w:ascii="Times New Roman" w:hAnsi="Times New Roman" w:cs="Times New Roman"/>
                <w:b/>
                <w:sz w:val="56"/>
                <w:lang w:val="fr-FR"/>
              </w:rPr>
              <w:t>de 9:00 à 12:30h</w:t>
            </w:r>
          </w:p>
          <w:p w:rsidR="002A3EAB" w:rsidRPr="003B3791" w:rsidRDefault="002A3EAB" w:rsidP="003B3791">
            <w:pPr>
              <w:pStyle w:val="Textkrper"/>
              <w:jc w:val="center"/>
              <w:rPr>
                <w:rFonts w:ascii="Times New Roman" w:hAnsi="Times New Roman" w:cs="Times New Roman"/>
                <w:b/>
                <w:bCs/>
                <w:sz w:val="56"/>
              </w:rPr>
            </w:pPr>
            <w:r w:rsidRPr="002A3EAB">
              <w:rPr>
                <w:rFonts w:ascii="Times New Roman" w:hAnsi="Times New Roman" w:cs="Times New Roman"/>
                <w:b/>
                <w:sz w:val="56"/>
                <w:lang w:val="fr-FR"/>
              </w:rPr>
              <w:t>de 13:30 à 15:00h</w:t>
            </w:r>
          </w:p>
        </w:tc>
      </w:tr>
      <w:tr w:rsidR="002A3EAB" w:rsidRPr="002A3EAB" w:rsidTr="003B3791">
        <w:tc>
          <w:tcPr>
            <w:tcW w:w="7472" w:type="dxa"/>
            <w:tcBorders>
              <w:left w:val="nil"/>
              <w:right w:val="nil"/>
            </w:tcBorders>
          </w:tcPr>
          <w:p w:rsidR="002A3EAB" w:rsidRPr="002A3EAB" w:rsidRDefault="002A3EAB" w:rsidP="00A342FC">
            <w:pPr>
              <w:jc w:val="center"/>
              <w:rPr>
                <w:b/>
                <w:bCs/>
                <w:sz w:val="56"/>
                <w:szCs w:val="36"/>
                <w:u w:val="single"/>
                <w:lang w:val="de-DE"/>
              </w:rPr>
            </w:pPr>
          </w:p>
          <w:p w:rsidR="002A3EAB" w:rsidRPr="002A3EAB" w:rsidRDefault="002A3EAB" w:rsidP="00A342FC">
            <w:pPr>
              <w:pStyle w:val="Titel"/>
              <w:rPr>
                <w:sz w:val="56"/>
                <w:szCs w:val="36"/>
                <w:u w:val="single"/>
              </w:rPr>
            </w:pPr>
            <w:r w:rsidRPr="002A3EAB">
              <w:rPr>
                <w:b/>
                <w:bCs/>
                <w:i/>
                <w:iCs/>
                <w:smallCaps/>
                <w:sz w:val="72"/>
                <w:u w:val="single"/>
              </w:rPr>
              <w:t>Dokumenten</w:t>
            </w:r>
            <w:r w:rsidR="003B3791">
              <w:rPr>
                <w:b/>
                <w:bCs/>
                <w:i/>
                <w:iCs/>
                <w:smallCaps/>
                <w:sz w:val="72"/>
                <w:u w:val="single"/>
              </w:rPr>
              <w:t>-</w:t>
            </w:r>
            <w:r w:rsidRPr="002A3EAB">
              <w:rPr>
                <w:b/>
                <w:bCs/>
                <w:i/>
                <w:iCs/>
                <w:smallCaps/>
                <w:sz w:val="72"/>
                <w:u w:val="single"/>
              </w:rPr>
              <w:t>schalter</w:t>
            </w:r>
          </w:p>
          <w:p w:rsidR="002A3EAB" w:rsidRDefault="002A3EAB" w:rsidP="00A342FC">
            <w:pPr>
              <w:jc w:val="center"/>
              <w:rPr>
                <w:sz w:val="56"/>
                <w:szCs w:val="36"/>
                <w:u w:val="single"/>
                <w:lang w:val="de-DE"/>
              </w:rPr>
            </w:pPr>
          </w:p>
          <w:p w:rsidR="002A3EAB" w:rsidRPr="00886FBD" w:rsidRDefault="002A3EAB" w:rsidP="00A342FC">
            <w:pPr>
              <w:jc w:val="center"/>
              <w:rPr>
                <w:b/>
                <w:bCs/>
                <w:sz w:val="60"/>
                <w:szCs w:val="60"/>
                <w:lang w:val="de-DE"/>
              </w:rPr>
            </w:pPr>
            <w:r w:rsidRPr="00886FBD">
              <w:rPr>
                <w:b/>
                <w:bCs/>
                <w:sz w:val="60"/>
                <w:szCs w:val="60"/>
                <w:lang w:val="de-DE"/>
              </w:rPr>
              <w:t>Montags bis freitags:</w:t>
            </w:r>
          </w:p>
          <w:p w:rsidR="002A3EAB" w:rsidRPr="002A3EAB" w:rsidRDefault="002A3EAB" w:rsidP="00886FBD">
            <w:pPr>
              <w:jc w:val="center"/>
              <w:rPr>
                <w:b/>
                <w:bCs/>
                <w:sz w:val="56"/>
                <w:szCs w:val="36"/>
              </w:rPr>
            </w:pPr>
            <w:r w:rsidRPr="00886FBD">
              <w:rPr>
                <w:b/>
                <w:bCs/>
                <w:sz w:val="60"/>
                <w:szCs w:val="60"/>
                <w:lang w:val="de-DE"/>
              </w:rPr>
              <w:t>von 11:30 bis 12:30 Uhr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</w:tcPr>
          <w:p w:rsidR="002A3EAB" w:rsidRPr="002A3EAB" w:rsidRDefault="002A3EAB" w:rsidP="00A342FC">
            <w:pPr>
              <w:jc w:val="center"/>
              <w:rPr>
                <w:b/>
                <w:bCs/>
                <w:sz w:val="56"/>
                <w:u w:val="single"/>
              </w:rPr>
            </w:pPr>
          </w:p>
        </w:tc>
        <w:tc>
          <w:tcPr>
            <w:tcW w:w="7370" w:type="dxa"/>
            <w:tcBorders>
              <w:left w:val="nil"/>
              <w:right w:val="nil"/>
            </w:tcBorders>
          </w:tcPr>
          <w:p w:rsidR="002A3EAB" w:rsidRPr="002A3EAB" w:rsidRDefault="002A3EAB" w:rsidP="00A342FC">
            <w:pPr>
              <w:jc w:val="center"/>
              <w:rPr>
                <w:b/>
                <w:bCs/>
                <w:sz w:val="56"/>
                <w:u w:val="single"/>
              </w:rPr>
            </w:pPr>
          </w:p>
          <w:p w:rsidR="002A3EAB" w:rsidRPr="003B3791" w:rsidRDefault="002A3EAB" w:rsidP="00A342FC">
            <w:pPr>
              <w:pStyle w:val="Titel"/>
              <w:rPr>
                <w:sz w:val="70"/>
                <w:szCs w:val="70"/>
                <w:u w:val="single"/>
                <w:lang w:val="fr-BE"/>
              </w:rPr>
            </w:pPr>
            <w:r w:rsidRPr="003B3791">
              <w:rPr>
                <w:b/>
                <w:bCs/>
                <w:i/>
                <w:iCs/>
                <w:smallCaps/>
                <w:sz w:val="70"/>
                <w:szCs w:val="70"/>
                <w:u w:val="single"/>
              </w:rPr>
              <w:t>Guichet de</w:t>
            </w:r>
            <w:r w:rsidRPr="003B3791">
              <w:rPr>
                <w:b/>
                <w:bCs/>
                <w:i/>
                <w:iCs/>
                <w:smallCaps/>
                <w:sz w:val="70"/>
                <w:szCs w:val="70"/>
                <w:u w:val="single"/>
                <w:lang w:val="fr-BE"/>
              </w:rPr>
              <w:t xml:space="preserve"> </w:t>
            </w:r>
            <w:r w:rsidRPr="003B3791">
              <w:rPr>
                <w:b/>
                <w:bCs/>
                <w:i/>
                <w:iCs/>
                <w:smallCaps/>
                <w:sz w:val="70"/>
                <w:szCs w:val="70"/>
                <w:u w:val="single"/>
              </w:rPr>
              <w:t>documents</w:t>
            </w:r>
          </w:p>
          <w:p w:rsidR="002A3EAB" w:rsidRPr="002A3EAB" w:rsidRDefault="002A3EAB" w:rsidP="00A342FC">
            <w:pPr>
              <w:jc w:val="center"/>
              <w:rPr>
                <w:sz w:val="56"/>
                <w:szCs w:val="36"/>
                <w:u w:val="single"/>
              </w:rPr>
            </w:pPr>
          </w:p>
          <w:p w:rsidR="002A3EAB" w:rsidRPr="00886FBD" w:rsidRDefault="002A3EAB" w:rsidP="00A342FC">
            <w:pPr>
              <w:framePr w:hSpace="141" w:wrap="around" w:vAnchor="text" w:hAnchor="page" w:x="8971" w:y="-85"/>
              <w:jc w:val="center"/>
              <w:rPr>
                <w:b/>
                <w:bCs/>
                <w:sz w:val="60"/>
                <w:szCs w:val="60"/>
              </w:rPr>
            </w:pPr>
            <w:r w:rsidRPr="00886FBD">
              <w:rPr>
                <w:b/>
                <w:bCs/>
                <w:sz w:val="60"/>
                <w:szCs w:val="60"/>
              </w:rPr>
              <w:t>du lundi au vendredi :</w:t>
            </w:r>
          </w:p>
          <w:p w:rsidR="002A3EAB" w:rsidRPr="00886FBD" w:rsidRDefault="002A3EAB" w:rsidP="00A342FC">
            <w:pPr>
              <w:framePr w:hSpace="141" w:wrap="around" w:vAnchor="text" w:hAnchor="page" w:x="8971" w:y="-85"/>
              <w:jc w:val="center"/>
              <w:rPr>
                <w:b/>
                <w:bCs/>
                <w:sz w:val="60"/>
                <w:szCs w:val="60"/>
              </w:rPr>
            </w:pPr>
            <w:r w:rsidRPr="00886FBD">
              <w:rPr>
                <w:b/>
                <w:bCs/>
                <w:sz w:val="60"/>
                <w:szCs w:val="60"/>
              </w:rPr>
              <w:t>de 11:30 à 12:30</w:t>
            </w:r>
          </w:p>
          <w:p w:rsidR="00886FBD" w:rsidRPr="002A3EAB" w:rsidRDefault="00886FBD" w:rsidP="00886FBD">
            <w:pPr>
              <w:pStyle w:val="Titel"/>
              <w:jc w:val="left"/>
              <w:rPr>
                <w:b/>
                <w:bCs/>
                <w:i/>
                <w:iCs/>
                <w:smallCaps/>
                <w:sz w:val="56"/>
                <w:u w:val="single"/>
                <w:lang w:val="fr-BE"/>
              </w:rPr>
            </w:pPr>
          </w:p>
        </w:tc>
      </w:tr>
      <w:tr w:rsidR="00886FBD" w:rsidRPr="002A3EAB" w:rsidTr="00886FBD">
        <w:tc>
          <w:tcPr>
            <w:tcW w:w="7472" w:type="dxa"/>
            <w:shd w:val="clear" w:color="auto" w:fill="EAF1DD" w:themeFill="accent3" w:themeFillTint="33"/>
          </w:tcPr>
          <w:p w:rsidR="002A3EAB" w:rsidRPr="002A3EAB" w:rsidRDefault="002A3EAB" w:rsidP="00A342FC">
            <w:pPr>
              <w:jc w:val="center"/>
              <w:rPr>
                <w:b/>
                <w:bCs/>
                <w:sz w:val="56"/>
                <w:szCs w:val="36"/>
                <w:u w:val="single"/>
              </w:rPr>
            </w:pPr>
          </w:p>
          <w:p w:rsidR="002A3EAB" w:rsidRPr="00886FBD" w:rsidRDefault="002A3EAB" w:rsidP="00A342FC">
            <w:pPr>
              <w:jc w:val="center"/>
              <w:rPr>
                <w:b/>
                <w:bCs/>
                <w:sz w:val="66"/>
                <w:szCs w:val="66"/>
                <w:u w:val="single"/>
                <w:lang w:val="de-DE"/>
              </w:rPr>
            </w:pPr>
            <w:r w:rsidRPr="00886FBD">
              <w:rPr>
                <w:b/>
                <w:bCs/>
                <w:sz w:val="66"/>
                <w:szCs w:val="66"/>
                <w:u w:val="single"/>
                <w:lang w:val="de-DE"/>
              </w:rPr>
              <w:t xml:space="preserve">Termine ausschließlich nach </w:t>
            </w:r>
            <w:r w:rsidR="00886FBD" w:rsidRPr="00886FBD">
              <w:rPr>
                <w:b/>
                <w:bCs/>
                <w:sz w:val="66"/>
                <w:szCs w:val="66"/>
                <w:u w:val="single"/>
                <w:lang w:val="de-DE"/>
              </w:rPr>
              <w:t xml:space="preserve">telefonischer </w:t>
            </w:r>
            <w:r w:rsidRPr="00886FBD">
              <w:rPr>
                <w:b/>
                <w:bCs/>
                <w:sz w:val="66"/>
                <w:szCs w:val="66"/>
                <w:u w:val="single"/>
                <w:lang w:val="de-DE"/>
              </w:rPr>
              <w:t>Vereinbarung</w:t>
            </w:r>
          </w:p>
          <w:p w:rsidR="002A3EAB" w:rsidRPr="00886FBD" w:rsidRDefault="002A3EAB" w:rsidP="00A342FC">
            <w:pPr>
              <w:jc w:val="center"/>
              <w:rPr>
                <w:b/>
                <w:bCs/>
                <w:sz w:val="56"/>
                <w:szCs w:val="36"/>
                <w:u w:val="single"/>
                <w:lang w:val="de-DE"/>
              </w:rPr>
            </w:pPr>
          </w:p>
        </w:tc>
        <w:tc>
          <w:tcPr>
            <w:tcW w:w="713" w:type="dxa"/>
            <w:tcBorders>
              <w:top w:val="nil"/>
              <w:bottom w:val="nil"/>
            </w:tcBorders>
          </w:tcPr>
          <w:p w:rsidR="002A3EAB" w:rsidRPr="00886FBD" w:rsidRDefault="002A3EAB" w:rsidP="00A342FC">
            <w:pPr>
              <w:jc w:val="center"/>
              <w:rPr>
                <w:b/>
                <w:bCs/>
                <w:sz w:val="56"/>
                <w:u w:val="single"/>
                <w:lang w:val="de-DE"/>
              </w:rPr>
            </w:pPr>
          </w:p>
        </w:tc>
        <w:tc>
          <w:tcPr>
            <w:tcW w:w="7370" w:type="dxa"/>
            <w:shd w:val="clear" w:color="auto" w:fill="EAF1DD" w:themeFill="accent3" w:themeFillTint="33"/>
          </w:tcPr>
          <w:p w:rsidR="002A3EAB" w:rsidRPr="00886FBD" w:rsidRDefault="002A3EAB" w:rsidP="00A342FC">
            <w:pPr>
              <w:jc w:val="center"/>
              <w:rPr>
                <w:b/>
                <w:bCs/>
                <w:sz w:val="56"/>
                <w:u w:val="single"/>
                <w:lang w:val="de-DE"/>
              </w:rPr>
            </w:pPr>
          </w:p>
          <w:p w:rsidR="002A3EAB" w:rsidRPr="003B3791" w:rsidRDefault="002A3EAB" w:rsidP="00A342FC">
            <w:pPr>
              <w:jc w:val="center"/>
              <w:rPr>
                <w:b/>
                <w:bCs/>
                <w:sz w:val="66"/>
                <w:szCs w:val="66"/>
                <w:u w:val="single"/>
              </w:rPr>
            </w:pPr>
            <w:r w:rsidRPr="003B3791">
              <w:rPr>
                <w:b/>
                <w:bCs/>
                <w:sz w:val="66"/>
                <w:szCs w:val="66"/>
                <w:u w:val="single"/>
              </w:rPr>
              <w:t xml:space="preserve">Rendez-vous uniquement </w:t>
            </w:r>
            <w:r w:rsidRPr="003B3791">
              <w:rPr>
                <w:b/>
                <w:bCs/>
                <w:sz w:val="66"/>
                <w:szCs w:val="66"/>
                <w:u w:val="single"/>
              </w:rPr>
              <w:br/>
              <w:t>sur demande</w:t>
            </w:r>
            <w:r w:rsidR="00886FBD">
              <w:rPr>
                <w:b/>
                <w:bCs/>
                <w:sz w:val="66"/>
                <w:szCs w:val="66"/>
                <w:u w:val="single"/>
              </w:rPr>
              <w:t xml:space="preserve"> par téléphone</w:t>
            </w:r>
          </w:p>
        </w:tc>
      </w:tr>
    </w:tbl>
    <w:p w:rsidR="00BC74BB" w:rsidRDefault="003B3791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B1B5BE" wp14:editId="07961A63">
                <wp:simplePos x="0" y="0"/>
                <wp:positionH relativeFrom="column">
                  <wp:posOffset>551179</wp:posOffset>
                </wp:positionH>
                <wp:positionV relativeFrom="paragraph">
                  <wp:posOffset>703680</wp:posOffset>
                </wp:positionV>
                <wp:extent cx="1828800" cy="1828800"/>
                <wp:effectExtent l="0" t="514350" r="0" b="51689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160439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B3791" w:rsidRPr="002A3EAB" w:rsidRDefault="003B3791" w:rsidP="003B3791">
                            <w:pPr>
                              <w:jc w:val="center"/>
                              <w:rPr>
                                <w:rFonts w:ascii="Calibri" w:hAnsi="Calibri" w:cs="Calibri"/>
                                <w:noProof/>
                                <w:sz w:val="72"/>
                                <w:szCs w:val="7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3B3791">
                              <w:rPr>
                                <w:rFonts w:ascii="Calibri" w:hAnsi="Calibri" w:cs="Calibri"/>
                                <w:noProof/>
                                <w:sz w:val="72"/>
                                <w:szCs w:val="72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ATTENTION ! horaires d'ouverture modifiés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feld 5" o:spid="_x0000_s1027" type="#_x0000_t202" style="position:absolute;margin-left:43.4pt;margin-top:55.4pt;width:2in;height:2in;rotation:-480118fd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" filled="f" stroked="f">
                <v:fill o:detectmouseclick="t"/>
                <v:textbox style="mso-fit-shape-to-text:t">
                  <w:txbxContent>
                    <w:p w:rsidR="003B3791" w:rsidRPr="002A3EAB" w:rsidRDefault="003B3791" w:rsidP="003B3791">
                      <w:pPr>
                        <w:jc w:val="center"/>
                        <w:rPr>
                          <w:rFonts w:ascii="Calibri" w:hAnsi="Calibri" w:cs="Calibri"/>
                          <w:noProof/>
                          <w:sz w:val="72"/>
                          <w:szCs w:val="7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3B3791">
                        <w:rPr>
                          <w:rFonts w:ascii="Calibri" w:hAnsi="Calibri" w:cs="Calibri"/>
                          <w:noProof/>
                          <w:sz w:val="72"/>
                          <w:szCs w:val="72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ATTENTION ! horaires d'ouverture modifiés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59264" behindDoc="1" locked="0" layoutInCell="1" allowOverlap="1" wp14:anchorId="4E6882FD" wp14:editId="1A760851">
            <wp:simplePos x="0" y="0"/>
            <wp:positionH relativeFrom="margin">
              <wp:posOffset>7282180</wp:posOffset>
            </wp:positionH>
            <wp:positionV relativeFrom="margin">
              <wp:posOffset>12720955</wp:posOffset>
            </wp:positionV>
            <wp:extent cx="2120265" cy="1114425"/>
            <wp:effectExtent l="0" t="0" r="0" b="952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ÖSHZ Eupen_Logo_bun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26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b/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B5AF7B" wp14:editId="1B19F8BF">
                <wp:simplePos x="0" y="0"/>
                <wp:positionH relativeFrom="column">
                  <wp:posOffset>-817876</wp:posOffset>
                </wp:positionH>
                <wp:positionV relativeFrom="paragraph">
                  <wp:posOffset>722630</wp:posOffset>
                </wp:positionV>
                <wp:extent cx="10334625" cy="882276"/>
                <wp:effectExtent l="0" t="647700" r="0" b="641985"/>
                <wp:wrapNone/>
                <wp:docPr id="4" name="Parallelogram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78845">
                          <a:off x="0" y="0"/>
                          <a:ext cx="10334625" cy="882276"/>
                        </a:xfrm>
                        <a:prstGeom prst="parallelogram">
                          <a:avLst>
                            <a:gd name="adj" fmla="val 11745"/>
                          </a:avLst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arallelogramm 4" o:spid="_x0000_s1026" type="#_x0000_t7" style="position:absolute;margin-left:-64.4pt;margin-top:56.9pt;width:813.75pt;height:69.45pt;rotation:11336466fd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" adj="217" fillcolor="#c0504d [3205]" strokecolor="#622423 [1605]" strokeweight="2pt"/>
            </w:pict>
          </mc:Fallback>
        </mc:AlternateContent>
      </w:r>
    </w:p>
    <w:sectPr w:rsidR="00BC74BB" w:rsidSect="002A3EAB">
      <w:pgSz w:w="16839" w:h="23814" w:code="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AB"/>
    <w:rsid w:val="00064DCD"/>
    <w:rsid w:val="000B3218"/>
    <w:rsid w:val="000C45B2"/>
    <w:rsid w:val="000D78F0"/>
    <w:rsid w:val="00112CF0"/>
    <w:rsid w:val="00120425"/>
    <w:rsid w:val="00122FB1"/>
    <w:rsid w:val="00140EFE"/>
    <w:rsid w:val="001635C4"/>
    <w:rsid w:val="00171076"/>
    <w:rsid w:val="00181184"/>
    <w:rsid w:val="00193A80"/>
    <w:rsid w:val="0021462E"/>
    <w:rsid w:val="00235409"/>
    <w:rsid w:val="00237EB6"/>
    <w:rsid w:val="0026453A"/>
    <w:rsid w:val="00266038"/>
    <w:rsid w:val="002A3EAB"/>
    <w:rsid w:val="002B16DA"/>
    <w:rsid w:val="002B1C88"/>
    <w:rsid w:val="002B5EA9"/>
    <w:rsid w:val="002C38F1"/>
    <w:rsid w:val="002E1E8F"/>
    <w:rsid w:val="00316D30"/>
    <w:rsid w:val="00317A4D"/>
    <w:rsid w:val="00320EA0"/>
    <w:rsid w:val="00354C2A"/>
    <w:rsid w:val="00371235"/>
    <w:rsid w:val="003A2F6A"/>
    <w:rsid w:val="003B3791"/>
    <w:rsid w:val="00426F67"/>
    <w:rsid w:val="00462952"/>
    <w:rsid w:val="004975B6"/>
    <w:rsid w:val="004A782F"/>
    <w:rsid w:val="004B2661"/>
    <w:rsid w:val="004E40A2"/>
    <w:rsid w:val="0054349B"/>
    <w:rsid w:val="005835BE"/>
    <w:rsid w:val="00647290"/>
    <w:rsid w:val="00696B78"/>
    <w:rsid w:val="006A5938"/>
    <w:rsid w:val="00715766"/>
    <w:rsid w:val="0077753B"/>
    <w:rsid w:val="007A5123"/>
    <w:rsid w:val="007A673C"/>
    <w:rsid w:val="0081203E"/>
    <w:rsid w:val="00814139"/>
    <w:rsid w:val="00886FBD"/>
    <w:rsid w:val="00890088"/>
    <w:rsid w:val="008C7D94"/>
    <w:rsid w:val="008D46F2"/>
    <w:rsid w:val="00913337"/>
    <w:rsid w:val="009255E2"/>
    <w:rsid w:val="00941239"/>
    <w:rsid w:val="009654F1"/>
    <w:rsid w:val="00973BCE"/>
    <w:rsid w:val="00990428"/>
    <w:rsid w:val="00994917"/>
    <w:rsid w:val="009C0EF1"/>
    <w:rsid w:val="00A01342"/>
    <w:rsid w:val="00A811CE"/>
    <w:rsid w:val="00A842AA"/>
    <w:rsid w:val="00A86345"/>
    <w:rsid w:val="00A90D93"/>
    <w:rsid w:val="00A9207D"/>
    <w:rsid w:val="00AA0CB3"/>
    <w:rsid w:val="00AB0BC7"/>
    <w:rsid w:val="00AF31D9"/>
    <w:rsid w:val="00B60E4C"/>
    <w:rsid w:val="00BB65BA"/>
    <w:rsid w:val="00C13460"/>
    <w:rsid w:val="00C15B46"/>
    <w:rsid w:val="00C528CD"/>
    <w:rsid w:val="00C545F8"/>
    <w:rsid w:val="00C54A6B"/>
    <w:rsid w:val="00C803D0"/>
    <w:rsid w:val="00CE0F0C"/>
    <w:rsid w:val="00DE0D75"/>
    <w:rsid w:val="00E01D7B"/>
    <w:rsid w:val="00E13EB0"/>
    <w:rsid w:val="00E262D5"/>
    <w:rsid w:val="00E30662"/>
    <w:rsid w:val="00E50C96"/>
    <w:rsid w:val="00EB1B9E"/>
    <w:rsid w:val="00F01085"/>
    <w:rsid w:val="00F019E0"/>
    <w:rsid w:val="00F163C6"/>
    <w:rsid w:val="00F32783"/>
    <w:rsid w:val="00F902E7"/>
    <w:rsid w:val="00F92640"/>
    <w:rsid w:val="00FD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A3E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">
    <w:name w:val="Body Text"/>
    <w:basedOn w:val="Standard"/>
    <w:link w:val="TextkrperZchn"/>
    <w:semiHidden/>
    <w:rsid w:val="002A3EAB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sz w:val="20"/>
      <w:szCs w:val="20"/>
      <w:lang w:val="de-DE"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2A3EAB"/>
    <w:rPr>
      <w:rFonts w:ascii="Arial" w:eastAsia="Times New Roman" w:hAnsi="Arial" w:cs="Arial"/>
      <w:sz w:val="20"/>
      <w:szCs w:val="20"/>
      <w:lang w:val="de-DE" w:eastAsia="de-DE"/>
    </w:rPr>
  </w:style>
  <w:style w:type="paragraph" w:styleId="Titel">
    <w:name w:val="Title"/>
    <w:basedOn w:val="Standard"/>
    <w:link w:val="TitelZchn"/>
    <w:qFormat/>
    <w:rsid w:val="002A3EAB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  <w:lang w:val="de-DE" w:eastAsia="de-DE"/>
    </w:rPr>
  </w:style>
  <w:style w:type="character" w:customStyle="1" w:styleId="TitelZchn">
    <w:name w:val="Titel Zchn"/>
    <w:basedOn w:val="Absatz-Standardschriftart"/>
    <w:link w:val="Titel"/>
    <w:rsid w:val="002A3EAB"/>
    <w:rPr>
      <w:rFonts w:ascii="Times New Roman" w:eastAsia="Times New Roman" w:hAnsi="Times New Roman" w:cs="Times New Roman"/>
      <w:sz w:val="36"/>
      <w:szCs w:val="24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2A3E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">
    <w:name w:val="Body Text"/>
    <w:basedOn w:val="Standard"/>
    <w:link w:val="TextkrperZchn"/>
    <w:semiHidden/>
    <w:rsid w:val="002A3EAB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sz w:val="20"/>
      <w:szCs w:val="20"/>
      <w:lang w:val="de-DE"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2A3EAB"/>
    <w:rPr>
      <w:rFonts w:ascii="Arial" w:eastAsia="Times New Roman" w:hAnsi="Arial" w:cs="Arial"/>
      <w:sz w:val="20"/>
      <w:szCs w:val="20"/>
      <w:lang w:val="de-DE" w:eastAsia="de-DE"/>
    </w:rPr>
  </w:style>
  <w:style w:type="paragraph" w:styleId="Titel">
    <w:name w:val="Title"/>
    <w:basedOn w:val="Standard"/>
    <w:link w:val="TitelZchn"/>
    <w:qFormat/>
    <w:rsid w:val="002A3EAB"/>
    <w:pPr>
      <w:spacing w:after="0" w:line="240" w:lineRule="auto"/>
      <w:jc w:val="center"/>
    </w:pPr>
    <w:rPr>
      <w:rFonts w:ascii="Times New Roman" w:eastAsia="Times New Roman" w:hAnsi="Times New Roman" w:cs="Times New Roman"/>
      <w:sz w:val="36"/>
      <w:szCs w:val="24"/>
      <w:lang w:val="de-DE" w:eastAsia="de-DE"/>
    </w:rPr>
  </w:style>
  <w:style w:type="character" w:customStyle="1" w:styleId="TitelZchn">
    <w:name w:val="Titel Zchn"/>
    <w:basedOn w:val="Absatz-Standardschriftart"/>
    <w:link w:val="Titel"/>
    <w:rsid w:val="002A3EAB"/>
    <w:rPr>
      <w:rFonts w:ascii="Times New Roman" w:eastAsia="Times New Roman" w:hAnsi="Times New Roman" w:cs="Times New Roman"/>
      <w:sz w:val="36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F839E5E0.dotm</Template>
  <TotalTime>0</TotalTime>
  <Pages>1</Pages>
  <Words>74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ÖSHZ / CPAS Eupen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Lang</dc:creator>
  <cp:lastModifiedBy>Hen Dang</cp:lastModifiedBy>
  <cp:revision>2</cp:revision>
  <cp:lastPrinted>2023-02-28T08:22:00Z</cp:lastPrinted>
  <dcterms:created xsi:type="dcterms:W3CDTF">2023-02-28T16:52:00Z</dcterms:created>
  <dcterms:modified xsi:type="dcterms:W3CDTF">2023-02-28T16:52:00Z</dcterms:modified>
</cp:coreProperties>
</file>